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4FA26" w14:textId="4546CB78" w:rsidR="00F34859" w:rsidRDefault="0092055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04FA26" wp14:editId="4A04FA27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19047" b="19684"/>
                <wp:wrapNone/>
                <wp:docPr id="8448183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5CE0B322"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Huiiiv0Q+X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" strokecolor="#172c51" strokeweight=".35281mm">
                <v:fill r:id="rId7" o:title="" recolor="t" rotate="t" type="frame"/>
                <v:textbox inset="0,0,0,0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04FA28" wp14:editId="4A04FA29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6" cy="685800"/>
                <wp:effectExtent l="0" t="0" r="19684" b="19050"/>
                <wp:wrapNone/>
                <wp:docPr id="14885879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6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83227F8" id="Rectangle 2" o:spid="_x0000_s1026" style="position:absolute;margin-left:0;margin-top:-70.5pt;width:622.45pt;height:5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04FA2A" wp14:editId="7145601B">
                <wp:simplePos x="0" y="0"/>
                <wp:positionH relativeFrom="column">
                  <wp:posOffset>361946</wp:posOffset>
                </wp:positionH>
                <wp:positionV relativeFrom="paragraph">
                  <wp:posOffset>1419221</wp:posOffset>
                </wp:positionV>
                <wp:extent cx="5181603" cy="2667003"/>
                <wp:effectExtent l="0" t="0" r="19050" b="19050"/>
                <wp:wrapNone/>
                <wp:docPr id="1777757544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3" cy="266700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99EFB8" id="Rectangle: Rounded Corners 7" o:spid="_x0000_s1026" style="position:absolute;margin-left:28.5pt;margin-top:111.75pt;width:408pt;height:21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181603,266700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" path="m444500,at,,889000,889000,444500,,,444500l,2222503at,1778003,889000,2667003,,2222503,444500,2667003l4737103,2667003at4292603,1778003,5181603,2667003,4737103,2667003,5181603,2222503l5181603,444500at4292603,,5181603,889000,5181603,444500,4737103,l444500,xe" strokecolor="#172c51" strokeweight=".35281mm">
                <v:fill r:id="rId9" o:title="" recolor="t" rotate="t" type="frame"/>
                <v:stroke joinstyle="miter"/>
                <v:path arrowok="t" o:connecttype="custom" o:connectlocs="2590802,0;5181603,1333502;2590802,2667003;0,1333502" o:connectangles="270,0,90,180" textboxrect="130194,130194,5051409,2536809"/>
              </v:shape>
            </w:pict>
          </mc:Fallback>
        </mc:AlternateContent>
      </w:r>
    </w:p>
    <w:p w14:paraId="4A04FA27" w14:textId="47F89003" w:rsidR="00F34859" w:rsidRDefault="0092055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4FA2D" wp14:editId="6B1A21D3">
                <wp:simplePos x="0" y="0"/>
                <wp:positionH relativeFrom="column">
                  <wp:posOffset>876301</wp:posOffset>
                </wp:positionH>
                <wp:positionV relativeFrom="paragraph">
                  <wp:posOffset>129540</wp:posOffset>
                </wp:positionV>
                <wp:extent cx="4305300" cy="657225"/>
                <wp:effectExtent l="0" t="0" r="0" b="9525"/>
                <wp:wrapNone/>
                <wp:docPr id="102071986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04FA2F" w14:textId="7928AA45" w:rsidR="00F34859" w:rsidRPr="00920553" w:rsidRDefault="00920553">
                            <w:pPr>
                              <w:rPr>
                                <w:rFonts w:ascii="Aptos" w:hAnsi="Aptos"/>
                                <w:color w:val="1F3864" w:themeColor="accent1" w:themeShade="80"/>
                                <w:sz w:val="56"/>
                                <w:szCs w:val="56"/>
                              </w:rPr>
                            </w:pPr>
                            <w:r w:rsidRPr="00920553">
                              <w:rPr>
                                <w:rFonts w:ascii="Aptos" w:hAnsi="Aptos"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CHITRAL GILGIT BRIDGE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04FA2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9pt;margin-top:10.2pt;width:339pt;height:5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" stroked="f">
                <v:textbox>
                  <w:txbxContent>
                    <w:p w14:paraId="4A04FA2F" w14:textId="7928AA45" w:rsidR="00F34859" w:rsidRPr="00920553" w:rsidRDefault="00920553">
                      <w:pPr>
                        <w:rPr>
                          <w:rFonts w:ascii="Aptos" w:hAnsi="Aptos"/>
                          <w:color w:val="1F3864" w:themeColor="accent1" w:themeShade="80"/>
                          <w:sz w:val="56"/>
                          <w:szCs w:val="56"/>
                        </w:rPr>
                      </w:pPr>
                      <w:r w:rsidRPr="00920553">
                        <w:rPr>
                          <w:rFonts w:ascii="Aptos" w:hAnsi="Aptos"/>
                          <w:color w:val="1F3864" w:themeColor="accent1" w:themeShade="80"/>
                          <w:sz w:val="56"/>
                          <w:szCs w:val="56"/>
                        </w:rPr>
                        <w:t>CHITRAL GILGIT BRIDGE</w:t>
                      </w:r>
                    </w:p>
                  </w:txbxContent>
                </v:textbox>
              </v:shape>
            </w:pict>
          </mc:Fallback>
        </mc:AlternateContent>
      </w:r>
    </w:p>
    <w:p w14:paraId="4A04FA28" w14:textId="77777777" w:rsidR="00F34859" w:rsidRDefault="00F34859"/>
    <w:p w14:paraId="4A04FA29" w14:textId="77777777" w:rsidR="00F34859" w:rsidRDefault="00F34859"/>
    <w:p w14:paraId="4A04FA2A" w14:textId="77777777" w:rsidR="00F34859" w:rsidRDefault="00F34859"/>
    <w:p w14:paraId="4A04FA2B" w14:textId="77777777" w:rsidR="00F34859" w:rsidRDefault="00F34859"/>
    <w:p w14:paraId="4A04FA2C" w14:textId="77777777" w:rsidR="00F34859" w:rsidRDefault="00F34859"/>
    <w:p w14:paraId="4A04FA2D" w14:textId="77777777" w:rsidR="00F34859" w:rsidRDefault="00F34859"/>
    <w:p w14:paraId="4A04FA2E" w14:textId="77777777" w:rsidR="00F34859" w:rsidRDefault="00F34859"/>
    <w:p w14:paraId="4A04FA2F" w14:textId="77777777" w:rsidR="00F34859" w:rsidRDefault="00F34859"/>
    <w:p w14:paraId="4A04FA30" w14:textId="77777777" w:rsidR="00F34859" w:rsidRDefault="00F34859"/>
    <w:p w14:paraId="4A04FA31" w14:textId="77777777" w:rsidR="00F34859" w:rsidRDefault="00F34859"/>
    <w:p w14:paraId="4A04FA32" w14:textId="77777777" w:rsidR="00F34859" w:rsidRDefault="00F34859"/>
    <w:p w14:paraId="4A04FA33" w14:textId="77777777" w:rsidR="00F34859" w:rsidRDefault="00F34859"/>
    <w:p w14:paraId="4A04FA34" w14:textId="77777777" w:rsidR="00F34859" w:rsidRDefault="00F34859"/>
    <w:p w14:paraId="4A04FA35" w14:textId="77777777" w:rsidR="00F34859" w:rsidRDefault="00F34859"/>
    <w:p w14:paraId="0F50E0F0" w14:textId="4C1DA93B" w:rsidR="00920553" w:rsidRPr="00920553" w:rsidRDefault="00920553" w:rsidP="00920553">
      <w:pPr>
        <w:pStyle w:val="NormalWe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="0" w:beforeAutospacing="0" w:after="0" w:afterAutospacing="0"/>
        <w:jc w:val="both"/>
        <w:rPr>
          <w:sz w:val="28"/>
          <w:szCs w:val="28"/>
        </w:rPr>
      </w:pPr>
      <w:r w:rsidRPr="00920553">
        <w:rPr>
          <w:sz w:val="28"/>
          <w:szCs w:val="28"/>
        </w:rPr>
        <w:t xml:space="preserve">The </w:t>
      </w:r>
      <w:proofErr w:type="spellStart"/>
      <w:r w:rsidRPr="00920553">
        <w:rPr>
          <w:sz w:val="28"/>
          <w:szCs w:val="28"/>
        </w:rPr>
        <w:t>Kotri</w:t>
      </w:r>
      <w:proofErr w:type="spellEnd"/>
      <w:r w:rsidRPr="00920553">
        <w:rPr>
          <w:sz w:val="28"/>
          <w:szCs w:val="28"/>
        </w:rPr>
        <w:t xml:space="preserve"> Bridge, an architectural marvel standing proudly over the flowing waters of the Indus River, serves as a lifeline for the communities it connects. Stretching over 1.5 kilometers, it not only bridges the physical gap between Karachi and Hyderabad but also serves as a symbolic link between urban centers and rural hinterlands. Its construction heralded a new era of economic development, enabling the seamless movement of goods and fostering regional integration. Over the decades, it has become more than just a means of transportation; it is a symbol of resilience, endurance, and progress. As the sun sets behind its graceful silhouette, casting reflections on the shimmering waters below, the </w:t>
      </w:r>
      <w:proofErr w:type="spellStart"/>
      <w:r w:rsidRPr="00920553">
        <w:rPr>
          <w:sz w:val="28"/>
          <w:szCs w:val="28"/>
        </w:rPr>
        <w:t>Kotri</w:t>
      </w:r>
      <w:proofErr w:type="spellEnd"/>
      <w:r w:rsidRPr="00920553">
        <w:rPr>
          <w:sz w:val="28"/>
          <w:szCs w:val="28"/>
        </w:rPr>
        <w:t xml:space="preserve"> Bridge stands as a beacon of hope and connectivity, binding together the diverse tapestry of cultures and aspirations that define Pakistan.</w:t>
      </w:r>
      <w:r w:rsidRPr="00920553">
        <w:rPr>
          <w:sz w:val="28"/>
          <w:szCs w:val="28"/>
        </w:rPr>
        <w:t xml:space="preserve"> </w:t>
      </w:r>
      <w:r w:rsidRPr="00920553">
        <w:rPr>
          <w:sz w:val="28"/>
          <w:szCs w:val="28"/>
        </w:rPr>
        <w:t>As travelers traverse its span, they are greeted by panoramic vistas of snow-capped peaks and verdant valleys, underscoring the bridge's role in uniting both the land and its people. In the heart of these majestic mountains, the Chitral-Gilgit Bridge stands as a beacon of connectivity, resilience, and progress.</w:t>
      </w:r>
      <w:r w:rsidRPr="00920553">
        <w:rPr>
          <w:rFonts w:ascii="Segoe UI" w:hAnsi="Segoe UI" w:cs="Segoe UI"/>
          <w:color w:val="0D0D0D"/>
          <w:shd w:val="clear" w:color="auto" w:fill="FFFFFF"/>
        </w:rPr>
        <w:t xml:space="preserve"> </w:t>
      </w:r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Pr="00920553">
        <w:rPr>
          <w:rFonts w:ascii="Segoe UI" w:hAnsi="Segoe UI" w:cs="Segoe UI"/>
          <w:color w:val="0D0D0D"/>
          <w:sz w:val="28"/>
          <w:szCs w:val="28"/>
          <w:shd w:val="clear" w:color="auto" w:fill="FFFFFF"/>
        </w:rPr>
        <w:t>Spanning the turbulent waters of the Chitral River, this bridge symbolizes both the challenges and triumphs of connecting isolated communities</w:t>
      </w:r>
      <w:r>
        <w:rPr>
          <w:rFonts w:ascii="Segoe UI" w:hAnsi="Segoe UI" w:cs="Segoe UI"/>
          <w:color w:val="0D0D0D"/>
          <w:sz w:val="28"/>
          <w:szCs w:val="28"/>
          <w:shd w:val="clear" w:color="auto" w:fill="FFFFFF"/>
        </w:rPr>
        <w:t>.</w:t>
      </w:r>
    </w:p>
    <w:p w14:paraId="2CD2166E" w14:textId="77777777" w:rsidR="00920553" w:rsidRPr="00920553" w:rsidRDefault="00920553" w:rsidP="00920553">
      <w:pPr>
        <w:pBdr>
          <w:bottom w:val="single" w:sz="6" w:space="1" w:color="auto"/>
        </w:pBdr>
        <w:suppressAutoHyphens w:val="0"/>
        <w:autoSpaceDN/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920553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14:paraId="47C3DD31" w14:textId="12B33921" w:rsidR="00920553" w:rsidRPr="00920553" w:rsidRDefault="00920553" w:rsidP="00920553">
      <w:pPr>
        <w:jc w:val="both"/>
        <w:rPr>
          <w:sz w:val="28"/>
          <w:szCs w:val="28"/>
        </w:rPr>
      </w:pPr>
    </w:p>
    <w:sectPr w:rsidR="00920553" w:rsidRPr="0092055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4FA33" w14:textId="77777777" w:rsidR="00920553" w:rsidRDefault="00920553">
      <w:pPr>
        <w:spacing w:after="0" w:line="240" w:lineRule="auto"/>
      </w:pPr>
      <w:r>
        <w:separator/>
      </w:r>
    </w:p>
  </w:endnote>
  <w:endnote w:type="continuationSeparator" w:id="0">
    <w:p w14:paraId="4A04FA35" w14:textId="77777777" w:rsidR="00920553" w:rsidRDefault="0092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4FA2F" w14:textId="77777777" w:rsidR="00920553" w:rsidRDefault="0092055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04FA31" w14:textId="77777777" w:rsidR="00920553" w:rsidRDefault="009205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34859"/>
    <w:rsid w:val="00920553"/>
    <w:rsid w:val="00F3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A04FA26"/>
  <w15:docId w15:val="{CD73A510-6919-40C4-A95C-35D8E3A2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920553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20553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20553"/>
    <w:rPr>
      <w:rFonts w:ascii="Arial" w:eastAsia="Times New Roman" w:hAnsi="Arial" w:cs="Arial"/>
      <w:vanish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3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69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146016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81619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903281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3054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338219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1168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43169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1592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3856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86845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83923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6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1109</Characters>
  <Application>Microsoft Office Word</Application>
  <DocSecurity>0</DocSecurity>
  <Lines>33</Lines>
  <Paragraphs>1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Naz</dc:creator>
  <dc:description/>
  <cp:lastModifiedBy>Farah Naz</cp:lastModifiedBy>
  <cp:revision>2</cp:revision>
  <dcterms:created xsi:type="dcterms:W3CDTF">2024-03-28T01:50:00Z</dcterms:created>
  <dcterms:modified xsi:type="dcterms:W3CDTF">2024-03-28T01:50:00Z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